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F1964" w14:textId="3701EA84" w:rsidR="00B44BC8" w:rsidRPr="008B26C8" w:rsidRDefault="00B44BC8" w:rsidP="00B44BC8">
      <w:pPr>
        <w:jc w:val="center"/>
        <w:rPr>
          <w:rFonts w:cstheme="minorHAnsi"/>
          <w:sz w:val="20"/>
          <w:szCs w:val="20"/>
          <w:lang w:val="ro-RO"/>
        </w:rPr>
      </w:pPr>
      <w:r w:rsidRPr="008B26C8">
        <w:rPr>
          <w:rFonts w:cstheme="minorHAnsi"/>
          <w:sz w:val="20"/>
          <w:szCs w:val="20"/>
          <w:lang w:val="ro-RO"/>
        </w:rPr>
        <w:t>Doamn</w:t>
      </w:r>
      <w:r w:rsidR="00051997" w:rsidRPr="008B26C8">
        <w:rPr>
          <w:rFonts w:cstheme="minorHAnsi"/>
          <w:sz w:val="20"/>
          <w:szCs w:val="20"/>
          <w:lang w:val="ro-RO"/>
        </w:rPr>
        <w:t>ă</w:t>
      </w:r>
      <w:r w:rsidRPr="008B26C8">
        <w:rPr>
          <w:rFonts w:cstheme="minorHAnsi"/>
          <w:sz w:val="20"/>
          <w:szCs w:val="20"/>
          <w:lang w:val="ro-RO"/>
        </w:rPr>
        <w:t>/Domnul Decan</w:t>
      </w:r>
    </w:p>
    <w:p w14:paraId="5DADDDE7" w14:textId="77777777" w:rsidR="00B44BC8" w:rsidRPr="008B26C8" w:rsidRDefault="00B44BC8" w:rsidP="00B44BC8">
      <w:pPr>
        <w:jc w:val="both"/>
        <w:rPr>
          <w:rFonts w:cstheme="minorHAnsi"/>
          <w:sz w:val="20"/>
          <w:szCs w:val="20"/>
          <w:lang w:val="ro-RO"/>
        </w:rPr>
      </w:pPr>
    </w:p>
    <w:p w14:paraId="70CE2971" w14:textId="77777777" w:rsidR="00811BBE" w:rsidRPr="008B26C8" w:rsidRDefault="00811BBE" w:rsidP="00B44BC8">
      <w:pPr>
        <w:jc w:val="both"/>
        <w:rPr>
          <w:rFonts w:cstheme="minorHAnsi"/>
          <w:sz w:val="20"/>
          <w:szCs w:val="20"/>
          <w:lang w:val="ro-RO"/>
        </w:rPr>
      </w:pPr>
    </w:p>
    <w:p w14:paraId="41F8942A" w14:textId="77777777" w:rsidR="00811BBE" w:rsidRPr="008B26C8" w:rsidRDefault="00811BBE" w:rsidP="00B44BC8">
      <w:pPr>
        <w:jc w:val="both"/>
        <w:rPr>
          <w:rFonts w:cstheme="minorHAnsi"/>
          <w:sz w:val="20"/>
          <w:szCs w:val="20"/>
          <w:lang w:val="ro-RO"/>
        </w:rPr>
      </w:pPr>
    </w:p>
    <w:p w14:paraId="7226D92E" w14:textId="228506C9" w:rsidR="00B44BC8" w:rsidRPr="008B26C8" w:rsidRDefault="00B44BC8" w:rsidP="00B44BC8">
      <w:pPr>
        <w:ind w:firstLine="708"/>
        <w:jc w:val="both"/>
        <w:rPr>
          <w:rFonts w:cstheme="minorHAnsi"/>
          <w:sz w:val="20"/>
          <w:szCs w:val="20"/>
          <w:lang w:val="ro-RO"/>
        </w:rPr>
      </w:pPr>
      <w:r w:rsidRPr="008B26C8">
        <w:rPr>
          <w:rFonts w:cstheme="minorHAnsi"/>
          <w:sz w:val="20"/>
          <w:szCs w:val="20"/>
          <w:lang w:val="ro-RO"/>
        </w:rPr>
        <w:t>Subsemnata/subsemnatul,</w:t>
      </w:r>
      <w:r w:rsidR="00051997" w:rsidRPr="008B26C8">
        <w:rPr>
          <w:rFonts w:cstheme="minorHAnsi"/>
          <w:sz w:val="20"/>
          <w:szCs w:val="20"/>
          <w:lang w:val="ro-RO"/>
        </w:rPr>
        <w:t xml:space="preserve"> ...</w:t>
      </w:r>
      <w:r w:rsidRPr="008B26C8">
        <w:rPr>
          <w:rFonts w:cstheme="minorHAnsi"/>
          <w:sz w:val="20"/>
          <w:szCs w:val="20"/>
          <w:lang w:val="ro-RO"/>
        </w:rPr>
        <w:t>…............................................., CNP…............................., domiciliat în….............................., student la Universitatea Internațională Danubius, Facultatea  ………..............., specializarea………....................., anul …….</w:t>
      </w:r>
      <w:r w:rsidR="00051997" w:rsidRPr="008B26C8">
        <w:rPr>
          <w:rFonts w:cstheme="minorHAnsi"/>
          <w:sz w:val="20"/>
          <w:szCs w:val="20"/>
          <w:lang w:val="ro-RO"/>
        </w:rPr>
        <w:t>,</w:t>
      </w:r>
      <w:r w:rsidRPr="008B26C8">
        <w:rPr>
          <w:rFonts w:cstheme="minorHAnsi"/>
          <w:sz w:val="20"/>
          <w:szCs w:val="20"/>
          <w:lang w:val="ro-RO"/>
        </w:rPr>
        <w:t xml:space="preserve"> forma de învățământ (IF, IFR, ID)</w:t>
      </w:r>
      <w:r w:rsidR="00051997" w:rsidRPr="008B26C8">
        <w:rPr>
          <w:rFonts w:cstheme="minorHAnsi"/>
          <w:sz w:val="20"/>
          <w:szCs w:val="20"/>
          <w:lang w:val="ro-RO"/>
        </w:rPr>
        <w:t>,</w:t>
      </w:r>
      <w:r w:rsidRPr="008B26C8">
        <w:rPr>
          <w:rFonts w:cstheme="minorHAnsi"/>
          <w:sz w:val="20"/>
          <w:szCs w:val="20"/>
          <w:lang w:val="ro-RO"/>
        </w:rPr>
        <w:t xml:space="preserve"> vă rog să-mi eliberați o adeverință din care să reiasă că…................................................................., pentru a-mi servi la………</w:t>
      </w:r>
    </w:p>
    <w:p w14:paraId="029AB17F" w14:textId="77777777" w:rsidR="00B44BC8" w:rsidRPr="008B26C8" w:rsidRDefault="00B44BC8" w:rsidP="00B44BC8">
      <w:pPr>
        <w:jc w:val="both"/>
        <w:rPr>
          <w:rFonts w:cstheme="minorHAnsi"/>
          <w:sz w:val="20"/>
          <w:szCs w:val="20"/>
          <w:lang w:val="ro-RO"/>
        </w:rPr>
      </w:pPr>
    </w:p>
    <w:p w14:paraId="0397FD61" w14:textId="77777777" w:rsidR="00B44BC8" w:rsidRPr="008B26C8" w:rsidRDefault="00B44BC8" w:rsidP="00B44BC8">
      <w:pPr>
        <w:jc w:val="both"/>
        <w:rPr>
          <w:rFonts w:cstheme="minorHAnsi"/>
          <w:sz w:val="20"/>
          <w:szCs w:val="20"/>
          <w:lang w:val="ro-RO"/>
        </w:rPr>
      </w:pPr>
    </w:p>
    <w:p w14:paraId="78E0141B" w14:textId="77777777" w:rsidR="00B44BC8" w:rsidRPr="008B26C8" w:rsidRDefault="00B44BC8" w:rsidP="00B44BC8">
      <w:pPr>
        <w:jc w:val="both"/>
        <w:rPr>
          <w:rFonts w:cstheme="minorHAnsi"/>
          <w:sz w:val="20"/>
          <w:szCs w:val="20"/>
          <w:lang w:val="ro-RO"/>
        </w:rPr>
      </w:pPr>
    </w:p>
    <w:p w14:paraId="0D99140E" w14:textId="171E21F3" w:rsidR="00B44BC8" w:rsidRPr="008B26C8" w:rsidRDefault="00B44BC8" w:rsidP="00B44BC8">
      <w:pPr>
        <w:jc w:val="both"/>
        <w:rPr>
          <w:rFonts w:cstheme="minorHAnsi"/>
          <w:sz w:val="20"/>
          <w:szCs w:val="20"/>
          <w:lang w:val="ro-RO"/>
        </w:rPr>
      </w:pPr>
      <w:r w:rsidRPr="008B26C8">
        <w:rPr>
          <w:rFonts w:cstheme="minorHAnsi"/>
          <w:sz w:val="20"/>
          <w:szCs w:val="20"/>
          <w:lang w:val="ro-RO"/>
        </w:rPr>
        <w:t>Data</w:t>
      </w:r>
      <w:r w:rsidR="00051997" w:rsidRPr="008B26C8">
        <w:rPr>
          <w:rFonts w:cstheme="minorHAnsi"/>
          <w:sz w:val="20"/>
          <w:szCs w:val="20"/>
          <w:lang w:val="ro-RO"/>
        </w:rPr>
        <w:t>,</w:t>
      </w:r>
      <w:r w:rsidRPr="008B26C8">
        <w:rPr>
          <w:rFonts w:cstheme="minorHAnsi"/>
          <w:sz w:val="20"/>
          <w:szCs w:val="20"/>
          <w:lang w:val="ro-RO"/>
        </w:rPr>
        <w:t xml:space="preserve">                                                                                                                    Semnătura</w:t>
      </w:r>
      <w:r w:rsidR="00051997" w:rsidRPr="008B26C8">
        <w:rPr>
          <w:rFonts w:cstheme="minorHAnsi"/>
          <w:sz w:val="20"/>
          <w:szCs w:val="20"/>
          <w:lang w:val="ro-RO"/>
        </w:rPr>
        <w:t>,</w:t>
      </w:r>
    </w:p>
    <w:p w14:paraId="44A32385" w14:textId="3E35509D" w:rsidR="00B44BC8" w:rsidRPr="008B26C8" w:rsidRDefault="00B44BC8" w:rsidP="00B44BC8">
      <w:pPr>
        <w:jc w:val="both"/>
        <w:rPr>
          <w:rFonts w:cstheme="minorHAnsi"/>
          <w:sz w:val="20"/>
          <w:szCs w:val="20"/>
          <w:lang w:val="ro-RO"/>
        </w:rPr>
      </w:pPr>
      <w:r w:rsidRPr="008B26C8">
        <w:rPr>
          <w:rFonts w:cstheme="minorHAnsi"/>
          <w:sz w:val="20"/>
          <w:szCs w:val="20"/>
          <w:lang w:val="ro-RO"/>
        </w:rPr>
        <w:t>Nr</w:t>
      </w:r>
      <w:r w:rsidR="00811BBE" w:rsidRPr="008B26C8">
        <w:rPr>
          <w:rFonts w:cstheme="minorHAnsi"/>
          <w:sz w:val="20"/>
          <w:szCs w:val="20"/>
          <w:lang w:val="ro-RO"/>
        </w:rPr>
        <w:t>.</w:t>
      </w:r>
      <w:r w:rsidRPr="008B26C8">
        <w:rPr>
          <w:rFonts w:cstheme="minorHAnsi"/>
          <w:sz w:val="20"/>
          <w:szCs w:val="20"/>
          <w:lang w:val="ro-RO"/>
        </w:rPr>
        <w:t xml:space="preserve"> telefon</w:t>
      </w:r>
    </w:p>
    <w:p w14:paraId="49995831" w14:textId="77777777" w:rsidR="008B26C8" w:rsidRDefault="008B26C8" w:rsidP="008B26C8">
      <w:pPr>
        <w:rPr>
          <w:rFonts w:cstheme="minorHAnsi"/>
          <w:sz w:val="20"/>
          <w:szCs w:val="20"/>
        </w:rPr>
      </w:pPr>
    </w:p>
    <w:p w14:paraId="70FFA3CB" w14:textId="77777777" w:rsidR="008B26C8" w:rsidRDefault="008B26C8" w:rsidP="008B26C8">
      <w:pPr>
        <w:rPr>
          <w:rFonts w:cstheme="minorHAnsi"/>
          <w:sz w:val="20"/>
          <w:szCs w:val="20"/>
        </w:rPr>
      </w:pPr>
    </w:p>
    <w:p w14:paraId="52D9CC56" w14:textId="7A0915E1" w:rsidR="008B26C8" w:rsidRDefault="008B26C8" w:rsidP="008B26C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Aviz Decan:</w:t>
      </w:r>
    </w:p>
    <w:p w14:paraId="0880CE72" w14:textId="77777777" w:rsidR="008B26C8" w:rsidRDefault="008B26C8" w:rsidP="008B26C8">
      <w:pPr>
        <w:rPr>
          <w:rFonts w:cstheme="minorHAnsi"/>
          <w:sz w:val="20"/>
          <w:szCs w:val="20"/>
        </w:rPr>
      </w:pPr>
    </w:p>
    <w:p w14:paraId="3E446438" w14:textId="77777777" w:rsidR="008B26C8" w:rsidRDefault="008B26C8" w:rsidP="008B26C8">
      <w:pPr>
        <w:rPr>
          <w:rFonts w:cstheme="minorHAnsi"/>
          <w:sz w:val="20"/>
          <w:szCs w:val="20"/>
        </w:rPr>
      </w:pPr>
    </w:p>
    <w:p w14:paraId="60C58571" w14:textId="77777777" w:rsidR="008B26C8" w:rsidRDefault="008B26C8" w:rsidP="008B26C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Aviz Departament </w:t>
      </w:r>
      <w:proofErr w:type="spellStart"/>
      <w:r>
        <w:rPr>
          <w:rFonts w:cstheme="minorHAnsi"/>
          <w:sz w:val="20"/>
          <w:szCs w:val="20"/>
        </w:rPr>
        <w:t>Financiar</w:t>
      </w:r>
      <w:proofErr w:type="spellEnd"/>
      <w:r>
        <w:rPr>
          <w:rFonts w:cstheme="minorHAnsi"/>
          <w:sz w:val="20"/>
          <w:szCs w:val="20"/>
        </w:rPr>
        <w:t>:</w:t>
      </w:r>
    </w:p>
    <w:p w14:paraId="149D3CBC" w14:textId="77777777" w:rsidR="008B26C8" w:rsidRDefault="008B26C8" w:rsidP="008B26C8">
      <w:pPr>
        <w:rPr>
          <w:rFonts w:cstheme="minorHAnsi"/>
          <w:sz w:val="20"/>
          <w:szCs w:val="20"/>
        </w:rPr>
      </w:pPr>
    </w:p>
    <w:p w14:paraId="7E028B7C" w14:textId="77777777" w:rsidR="008B26C8" w:rsidRDefault="008B26C8" w:rsidP="008B26C8">
      <w:pPr>
        <w:rPr>
          <w:rFonts w:cstheme="minorHAnsi"/>
          <w:sz w:val="20"/>
          <w:szCs w:val="20"/>
        </w:rPr>
      </w:pPr>
    </w:p>
    <w:p w14:paraId="42AE202A" w14:textId="77777777" w:rsidR="008B26C8" w:rsidRDefault="008B26C8" w:rsidP="008B26C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Aviz Rector:</w:t>
      </w:r>
    </w:p>
    <w:p w14:paraId="2D14B883" w14:textId="77777777" w:rsidR="008B26C8" w:rsidRDefault="008B26C8" w:rsidP="008B26C8">
      <w:pPr>
        <w:rPr>
          <w:rFonts w:ascii="Times New Roman" w:hAnsi="Times New Roman" w:cs="Times New Roman"/>
          <w:sz w:val="24"/>
          <w:szCs w:val="24"/>
        </w:rPr>
      </w:pPr>
    </w:p>
    <w:p w14:paraId="0B26F786" w14:textId="77777777" w:rsidR="008B26C8" w:rsidRPr="00051997" w:rsidRDefault="008B26C8" w:rsidP="00B44BC8">
      <w:pPr>
        <w:jc w:val="both"/>
        <w:rPr>
          <w:sz w:val="32"/>
          <w:szCs w:val="32"/>
          <w:lang w:val="ro-RO"/>
        </w:rPr>
      </w:pPr>
    </w:p>
    <w:p w14:paraId="64CF2732" w14:textId="77777777" w:rsidR="00F51711" w:rsidRPr="005855BF" w:rsidRDefault="00F51711" w:rsidP="00F51711"/>
    <w:sectPr w:rsidR="00F51711" w:rsidRPr="005855BF" w:rsidSect="005855BF">
      <w:headerReference w:type="default" r:id="rId6"/>
      <w:footerReference w:type="default" r:id="rId7"/>
      <w:pgSz w:w="11906" w:h="16838"/>
      <w:pgMar w:top="3403" w:right="1440" w:bottom="1843" w:left="1440" w:header="3175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D274B" w14:textId="77777777" w:rsidR="00E33A5E" w:rsidRDefault="00E33A5E" w:rsidP="000D3236">
      <w:pPr>
        <w:spacing w:after="0" w:line="240" w:lineRule="auto"/>
      </w:pPr>
      <w:r>
        <w:separator/>
      </w:r>
    </w:p>
  </w:endnote>
  <w:endnote w:type="continuationSeparator" w:id="0">
    <w:p w14:paraId="57DBACD1" w14:textId="77777777" w:rsidR="00E33A5E" w:rsidRDefault="00E33A5E" w:rsidP="000D3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0C59" w14:textId="77777777" w:rsidR="00F51711" w:rsidRDefault="0010176A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476F936" wp14:editId="03436230">
          <wp:simplePos x="914400" y="8982075"/>
          <wp:positionH relativeFrom="column">
            <wp:align>center</wp:align>
          </wp:positionH>
          <wp:positionV relativeFrom="page">
            <wp:align>bottom</wp:align>
          </wp:positionV>
          <wp:extent cx="7574400" cy="101880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4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B3463" w14:textId="77777777" w:rsidR="00E33A5E" w:rsidRDefault="00E33A5E" w:rsidP="000D3236">
      <w:pPr>
        <w:spacing w:after="0" w:line="240" w:lineRule="auto"/>
      </w:pPr>
      <w:r>
        <w:separator/>
      </w:r>
    </w:p>
  </w:footnote>
  <w:footnote w:type="continuationSeparator" w:id="0">
    <w:p w14:paraId="2E8C2A57" w14:textId="77777777" w:rsidR="00E33A5E" w:rsidRDefault="00E33A5E" w:rsidP="000D3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615C6" w14:textId="77777777" w:rsidR="000D3236" w:rsidRDefault="00135F7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452B2F9" wp14:editId="23A8F976">
          <wp:simplePos x="0" y="0"/>
          <wp:positionH relativeFrom="column">
            <wp:posOffset>-908685</wp:posOffset>
          </wp:positionH>
          <wp:positionV relativeFrom="page">
            <wp:posOffset>-190500</wp:posOffset>
          </wp:positionV>
          <wp:extent cx="7549200" cy="21564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215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BC8"/>
    <w:rsid w:val="00051997"/>
    <w:rsid w:val="000D3236"/>
    <w:rsid w:val="0010176A"/>
    <w:rsid w:val="00135F7D"/>
    <w:rsid w:val="001F4FA0"/>
    <w:rsid w:val="00221EC4"/>
    <w:rsid w:val="002659A7"/>
    <w:rsid w:val="003E19EE"/>
    <w:rsid w:val="003F196A"/>
    <w:rsid w:val="003F42AB"/>
    <w:rsid w:val="004924D8"/>
    <w:rsid w:val="0052102F"/>
    <w:rsid w:val="0058238F"/>
    <w:rsid w:val="005855BF"/>
    <w:rsid w:val="00811BBE"/>
    <w:rsid w:val="008B26C8"/>
    <w:rsid w:val="008E4309"/>
    <w:rsid w:val="00AA0725"/>
    <w:rsid w:val="00AC3F78"/>
    <w:rsid w:val="00B44BC8"/>
    <w:rsid w:val="00BD34D0"/>
    <w:rsid w:val="00BE1683"/>
    <w:rsid w:val="00C63D81"/>
    <w:rsid w:val="00CF02D0"/>
    <w:rsid w:val="00DD6976"/>
    <w:rsid w:val="00DE39E1"/>
    <w:rsid w:val="00E33A5E"/>
    <w:rsid w:val="00EA3A78"/>
    <w:rsid w:val="00F50578"/>
    <w:rsid w:val="00F5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1CBF8"/>
  <w15:chartTrackingRefBased/>
  <w15:docId w15:val="{1F168DC8-8C8B-4015-823C-AD6320FFE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BC8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236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0D3236"/>
  </w:style>
  <w:style w:type="paragraph" w:styleId="Footer">
    <w:name w:val="footer"/>
    <w:basedOn w:val="Normal"/>
    <w:link w:val="FooterChar"/>
    <w:uiPriority w:val="99"/>
    <w:unhideWhenUsed/>
    <w:rsid w:val="000D3236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0D3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_RO-EN_DI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Antet_RO-EN_DIU.dotx</Template>
  <TotalTime>2</TotalTime>
  <Pages>1</Pages>
  <Words>60</Words>
  <Characters>643</Characters>
  <Application>Microsoft Office Word</Application>
  <DocSecurity>0</DocSecurity>
  <Lines>35</Lines>
  <Paragraphs>9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</dc:creator>
  <cp:keywords/>
  <dc:description/>
  <cp:lastModifiedBy>Copilot Secretariat</cp:lastModifiedBy>
  <cp:revision>5</cp:revision>
  <cp:lastPrinted>2025-10-17T06:04:00Z</cp:lastPrinted>
  <dcterms:created xsi:type="dcterms:W3CDTF">2025-10-10T06:53:00Z</dcterms:created>
  <dcterms:modified xsi:type="dcterms:W3CDTF">2025-10-31T05:23:00Z</dcterms:modified>
</cp:coreProperties>
</file>